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margin-left:-62.9pt;margin-top:5.9pt;width:635.35pt;height:9in;rotation:731959fd;flip:x;z-index:251655168">
            <v:imagedata r:id="rId4" r:href="rId5"/>
          </v:shape>
        </w:pict>
      </w: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  <w:r>
        <w:rPr>
          <w:noProof/>
          <w:lang w:eastAsia="ru-RU"/>
        </w:rPr>
        <w:pict>
          <v:shape id="_x0000_s1027" type="#_x0000_t75" style="position:absolute;margin-left:-79.6pt;margin-top:-1in;width:639.2pt;height:783pt;z-index:251650048">
            <v:imagedata r:id="rId6" o:title=""/>
          </v:shape>
        </w:pict>
      </w: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  <w:r>
        <w:rPr>
          <w:noProof/>
          <w:lang w:eastAsia="ru-RU"/>
        </w:rPr>
        <w:pict>
          <v:shape id="_x0000_s1028" type="#_x0000_t75" style="position:absolute;margin-left:-50.35pt;margin-top:-36pt;width:604.55pt;height:819pt;z-index:251649024">
            <v:imagedata r:id="rId7" o:title=""/>
          </v:shape>
        </w:pict>
      </w: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Pr="00D24435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  <w:r>
        <w:rPr>
          <w:noProof/>
          <w:lang w:eastAsia="ru-RU"/>
        </w:rPr>
        <w:pict>
          <v:shape id="_x0000_s1029" type="#_x0000_t75" style="position:absolute;margin-left:-74.8pt;margin-top:-36pt;width:626.45pt;height:828.85pt;z-index:251651072">
            <v:imagedata r:id="rId8" o:title=""/>
          </v:shape>
        </w:pict>
      </w: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  <w:r>
        <w:rPr>
          <w:noProof/>
          <w:lang w:eastAsia="ru-RU"/>
        </w:rPr>
        <w:pict>
          <v:shape id="_x0000_s1030" type="#_x0000_t75" style="position:absolute;margin-left:-25.5pt;margin-top:-45pt;width:553.4pt;height:828pt;z-index:251652096">
            <v:imagedata r:id="rId9" o:title=""/>
          </v:shape>
        </w:pict>
      </w: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  <w:r>
        <w:rPr>
          <w:noProof/>
          <w:lang w:eastAsia="ru-RU"/>
        </w:rPr>
        <w:pict>
          <v:shape id="_x0000_s1031" type="#_x0000_t75" style="position:absolute;margin-left:-37.4pt;margin-top:-18pt;width:654.5pt;height:789.1pt;z-index:251648000">
            <v:imagedata r:id="rId10" o:title=""/>
          </v:shape>
        </w:pict>
      </w: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  <w:r>
        <w:rPr>
          <w:noProof/>
          <w:lang w:eastAsia="ru-RU"/>
        </w:rPr>
        <w:pict>
          <v:shape id="_x0000_s1032" type="#_x0000_t75" style="position:absolute;margin-left:-43.75pt;margin-top:-27pt;width:539.3pt;height:828pt;z-index:251653120">
            <v:imagedata r:id="rId11" o:title=""/>
          </v:shape>
        </w:pict>
      </w: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noProof/>
          <w:lang w:val="en-US"/>
        </w:rPr>
      </w:pPr>
      <w:r>
        <w:rPr>
          <w:noProof/>
          <w:lang w:eastAsia="ru-RU"/>
        </w:rPr>
        <w:pict>
          <v:shape id="_x0000_s1033" type="#_x0000_t75" style="position:absolute;margin-left:-56.1pt;margin-top:-36pt;width:612.75pt;height:819pt;z-index:251657216">
            <v:imagedata r:id="rId12" o:title=""/>
          </v:shape>
        </w:pict>
      </w: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Pr="00100734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  <w:r>
        <w:rPr>
          <w:noProof/>
          <w:lang w:eastAsia="ru-RU"/>
        </w:rPr>
        <w:pict>
          <v:shape id="_x0000_s1034" type="#_x0000_t75" style="position:absolute;margin-left:-221.85pt;margin-top:-45pt;width:1028.5pt;height:846pt;z-index:251656192">
            <v:imagedata r:id="rId13" o:title=""/>
          </v:shape>
        </w:pict>
      </w: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  <w:r>
        <w:rPr>
          <w:noProof/>
          <w:lang w:eastAsia="ru-RU"/>
        </w:rPr>
        <w:pict>
          <v:shape id="_x0000_s1035" type="#_x0000_t75" style="position:absolute;margin-left:4.75pt;margin-top:-18pt;width:488.25pt;height:837pt;z-index:251658240">
            <v:imagedata r:id="rId14" o:title=""/>
          </v:shape>
        </w:pict>
      </w: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Pr="00100734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  <w:r>
        <w:rPr>
          <w:noProof/>
          <w:lang w:eastAsia="ru-RU"/>
        </w:rPr>
        <w:pict>
          <v:shape id="_x0000_s1036" type="#_x0000_t75" style="position:absolute;margin-left:-34.55pt;margin-top:-9pt;width:598.5pt;height:855pt;z-index:251661312">
            <v:imagedata r:id="rId15" o:title=""/>
          </v:shape>
        </w:pict>
      </w:r>
    </w:p>
    <w:p w:rsidR="00B55B4A" w:rsidRPr="00D920A5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  <w:r>
        <w:rPr>
          <w:noProof/>
          <w:lang w:eastAsia="ru-RU"/>
        </w:rPr>
        <w:pict>
          <v:shape id="_x0000_s1037" type="#_x0000_t75" style="position:absolute;margin-left:-37.4pt;margin-top:-36pt;width:560pt;height:819pt;z-index:251660288">
            <v:imagedata r:id="rId16" o:title=""/>
          </v:shape>
        </w:pict>
      </w: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  <w:r>
        <w:rPr>
          <w:noProof/>
          <w:lang w:eastAsia="ru-RU"/>
        </w:rPr>
        <w:pict>
          <v:shape id="_x0000_s1038" type="#_x0000_t75" style="position:absolute;margin-left:-72.25pt;margin-top:-54pt;width:631.1pt;height:846pt;z-index:251659264">
            <v:imagedata r:id="rId17" o:title=""/>
          </v:shape>
        </w:pict>
      </w: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Pr="00100734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  <w:r>
        <w:rPr>
          <w:noProof/>
          <w:lang w:eastAsia="ru-RU"/>
        </w:rPr>
        <w:pict>
          <v:shape id="_x0000_s1039" type="#_x0000_t75" style="position:absolute;margin-left:-65.45pt;margin-top:-27pt;width:593.6pt;height:801pt;z-index:251654144">
            <v:imagedata r:id="rId18" o:title=""/>
          </v:shape>
        </w:pict>
      </w: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noProof/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  <w:r>
        <w:rPr>
          <w:noProof/>
          <w:lang w:eastAsia="ru-RU"/>
        </w:rPr>
        <w:pict>
          <v:shape id="_x0000_s1040" type="#_x0000_t75" style="position:absolute;margin-left:-34.85pt;margin-top:-36pt;width:581.65pt;height:828pt;z-index:251662336">
            <v:imagedata r:id="rId19" o:title=""/>
          </v:shape>
        </w:pict>
      </w: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  <w:r>
        <w:rPr>
          <w:noProof/>
          <w:lang w:eastAsia="ru-RU"/>
        </w:rPr>
        <w:pict>
          <v:shape id="_x0000_s1041" type="#_x0000_t75" style="position:absolute;margin-left:-44.15pt;margin-top:0;width:577.1pt;height:777.65pt;z-index:251663360">
            <v:imagedata r:id="rId20" o:title=""/>
          </v:shape>
        </w:pict>
      </w: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  <w:r>
        <w:rPr>
          <w:noProof/>
          <w:lang w:eastAsia="ru-RU"/>
        </w:rPr>
        <w:pict>
          <v:shape id="_x0000_s1042" type="#_x0000_t75" alt="ÐÐ°ÑÑÐ¸Ð½ÐºÐ¸ Ð¿Ð¾ Ð·Ð°Ð¿ÑÐ¾ÑÑ Ð»Ð¸ÑÐ° ÐºÐ°ÑÑÐ¸Ð½ÐºÐ° Ð´Ð»Ñ Ð´ÐµÑÐµÐ¹" style="position:absolute;margin-left:-6.65pt;margin-top:-22.6pt;width:532.8pt;height:813.6pt;z-index:251664384">
            <v:imagedata r:id="rId21" r:href="rId22"/>
          </v:shape>
        </w:pict>
      </w: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  <w:r>
        <w:rPr>
          <w:noProof/>
          <w:lang w:eastAsia="ru-RU"/>
        </w:rPr>
        <w:pict>
          <v:shape id="_x0000_s1043" type="#_x0000_t75" alt="ÐÐ¾ÑÐ¾Ð¶ÐµÐµ Ð¸Ð·Ð¾Ð±ÑÐ°Ð¶ÐµÐ½Ð¸Ðµ" style="position:absolute;margin-left:-43.6pt;margin-top:-44.9pt;width:568.5pt;height:851.35pt;z-index:251665408">
            <v:imagedata r:id="rId21" r:href="rId23"/>
          </v:shape>
        </w:pict>
      </w: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  <w:r>
        <w:rPr>
          <w:noProof/>
          <w:lang w:eastAsia="ru-RU"/>
        </w:rPr>
        <w:pict>
          <v:shape id="_x0000_s1044" type="#_x0000_t75" alt="ÐÐ°ÑÑÐ¸Ð½ÐºÐ¸ Ð¿Ð¾ Ð·Ð°Ð¿ÑÐ¾ÑÑ Ð²Ð¾Ð»Ðº ÐºÐ°ÑÑÐ¸Ð½ÐºÐ¸ Ð´Ð»Ñ Ð´ÐµÑÐµÐ¹" style="position:absolute;margin-left:-155.55pt;margin-top:88.85pt;width:833.05pt;height:583.4pt;rotation:270;z-index:251666432">
            <v:imagedata r:id="rId21" r:href="rId24" croptop="13326f" cropleft="3997f"/>
          </v:shape>
        </w:pict>
      </w: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  <w:r>
        <w:rPr>
          <w:noProof/>
          <w:lang w:eastAsia="ru-RU"/>
        </w:rPr>
        <w:pict>
          <v:shape id="_x0000_s1045" type="#_x0000_t75" style="position:absolute;margin-left:-47.35pt;margin-top:-35.05pt;width:572.25pt;height:825.65pt;z-index:251667456">
            <v:imagedata r:id="rId25" o:title=""/>
          </v:shape>
        </w:pict>
      </w: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Default="00B55B4A">
      <w:pPr>
        <w:rPr>
          <w:lang w:val="en-US"/>
        </w:rPr>
      </w:pPr>
    </w:p>
    <w:p w:rsidR="00B55B4A" w:rsidRPr="001C7E2E" w:rsidRDefault="00B55B4A">
      <w:pPr>
        <w:rPr>
          <w:lang w:val="en-US"/>
        </w:rPr>
      </w:pPr>
    </w:p>
    <w:sectPr w:rsidR="00B55B4A" w:rsidRPr="001C7E2E" w:rsidSect="008555D5">
      <w:pgSz w:w="11906" w:h="16838" w:code="9"/>
      <w:pgMar w:top="851" w:right="1134" w:bottom="1134" w:left="709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‚l‚r –ѕ’©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mirrorMargins/>
  <w:stylePaneFormatFilter w:val="3F01"/>
  <w:doNotTrackMoves/>
  <w:defaultTabStop w:val="708"/>
  <w:drawingGridHorizontalSpacing w:val="187"/>
  <w:displayVerticalDrawingGridEvery w:val="2"/>
  <w:characterSpacingControl w:val="doNotCompress"/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24435"/>
    <w:rsid w:val="000005DE"/>
    <w:rsid w:val="00014C3D"/>
    <w:rsid w:val="00014D0A"/>
    <w:rsid w:val="00020295"/>
    <w:rsid w:val="00034E5F"/>
    <w:rsid w:val="000362E1"/>
    <w:rsid w:val="000368B3"/>
    <w:rsid w:val="00040F91"/>
    <w:rsid w:val="00041ACE"/>
    <w:rsid w:val="00043067"/>
    <w:rsid w:val="000517C2"/>
    <w:rsid w:val="000810A7"/>
    <w:rsid w:val="000842AF"/>
    <w:rsid w:val="00087AF2"/>
    <w:rsid w:val="00092354"/>
    <w:rsid w:val="0009702D"/>
    <w:rsid w:val="000A2EF1"/>
    <w:rsid w:val="000A62EE"/>
    <w:rsid w:val="000C462F"/>
    <w:rsid w:val="000C5935"/>
    <w:rsid w:val="000D4860"/>
    <w:rsid w:val="000F1D1D"/>
    <w:rsid w:val="00100734"/>
    <w:rsid w:val="0010493B"/>
    <w:rsid w:val="001060EE"/>
    <w:rsid w:val="00112045"/>
    <w:rsid w:val="00112988"/>
    <w:rsid w:val="00115486"/>
    <w:rsid w:val="00123AA7"/>
    <w:rsid w:val="00130F4B"/>
    <w:rsid w:val="00133732"/>
    <w:rsid w:val="00134147"/>
    <w:rsid w:val="00140BE0"/>
    <w:rsid w:val="0014353F"/>
    <w:rsid w:val="00153EE2"/>
    <w:rsid w:val="00160B3D"/>
    <w:rsid w:val="001771C0"/>
    <w:rsid w:val="00180C39"/>
    <w:rsid w:val="001A248D"/>
    <w:rsid w:val="001A2555"/>
    <w:rsid w:val="001A5635"/>
    <w:rsid w:val="001B0A91"/>
    <w:rsid w:val="001B2CCA"/>
    <w:rsid w:val="001C1315"/>
    <w:rsid w:val="001C3251"/>
    <w:rsid w:val="001C7E2E"/>
    <w:rsid w:val="001E5B90"/>
    <w:rsid w:val="001F346A"/>
    <w:rsid w:val="002037BA"/>
    <w:rsid w:val="00205F3A"/>
    <w:rsid w:val="00220D8A"/>
    <w:rsid w:val="00232B9E"/>
    <w:rsid w:val="002463E6"/>
    <w:rsid w:val="00263684"/>
    <w:rsid w:val="00265212"/>
    <w:rsid w:val="002740CC"/>
    <w:rsid w:val="002818DF"/>
    <w:rsid w:val="002828D1"/>
    <w:rsid w:val="002853A8"/>
    <w:rsid w:val="00290030"/>
    <w:rsid w:val="0029641A"/>
    <w:rsid w:val="002A432D"/>
    <w:rsid w:val="002B316E"/>
    <w:rsid w:val="002B600F"/>
    <w:rsid w:val="002C2521"/>
    <w:rsid w:val="002C7C8E"/>
    <w:rsid w:val="002D4FA8"/>
    <w:rsid w:val="002E2187"/>
    <w:rsid w:val="002F6E56"/>
    <w:rsid w:val="002F7A4F"/>
    <w:rsid w:val="003073F9"/>
    <w:rsid w:val="00307AB6"/>
    <w:rsid w:val="0031561B"/>
    <w:rsid w:val="00331C26"/>
    <w:rsid w:val="00333206"/>
    <w:rsid w:val="00344F24"/>
    <w:rsid w:val="00350E48"/>
    <w:rsid w:val="00353DCF"/>
    <w:rsid w:val="00360F79"/>
    <w:rsid w:val="00370072"/>
    <w:rsid w:val="003834EE"/>
    <w:rsid w:val="00390A2C"/>
    <w:rsid w:val="00391B9C"/>
    <w:rsid w:val="003938BA"/>
    <w:rsid w:val="0039507D"/>
    <w:rsid w:val="003A16CB"/>
    <w:rsid w:val="003A22EA"/>
    <w:rsid w:val="003A7E94"/>
    <w:rsid w:val="003C33D3"/>
    <w:rsid w:val="003D2832"/>
    <w:rsid w:val="003F41D8"/>
    <w:rsid w:val="00400E67"/>
    <w:rsid w:val="00421166"/>
    <w:rsid w:val="0042673E"/>
    <w:rsid w:val="00435406"/>
    <w:rsid w:val="0044115D"/>
    <w:rsid w:val="004507B5"/>
    <w:rsid w:val="00452C68"/>
    <w:rsid w:val="00454351"/>
    <w:rsid w:val="004572EE"/>
    <w:rsid w:val="00466644"/>
    <w:rsid w:val="004832FB"/>
    <w:rsid w:val="004837D6"/>
    <w:rsid w:val="00484214"/>
    <w:rsid w:val="00492E14"/>
    <w:rsid w:val="004C71E6"/>
    <w:rsid w:val="004C79D8"/>
    <w:rsid w:val="004F195D"/>
    <w:rsid w:val="004F2897"/>
    <w:rsid w:val="004F40D2"/>
    <w:rsid w:val="00512013"/>
    <w:rsid w:val="00512432"/>
    <w:rsid w:val="005140EE"/>
    <w:rsid w:val="00516D98"/>
    <w:rsid w:val="00521244"/>
    <w:rsid w:val="00530B9B"/>
    <w:rsid w:val="005413A9"/>
    <w:rsid w:val="005449D0"/>
    <w:rsid w:val="00550B93"/>
    <w:rsid w:val="00554962"/>
    <w:rsid w:val="00560C8C"/>
    <w:rsid w:val="00572712"/>
    <w:rsid w:val="00573172"/>
    <w:rsid w:val="00574020"/>
    <w:rsid w:val="00582535"/>
    <w:rsid w:val="00586717"/>
    <w:rsid w:val="0059226C"/>
    <w:rsid w:val="0059583F"/>
    <w:rsid w:val="005A6F27"/>
    <w:rsid w:val="005A7904"/>
    <w:rsid w:val="005B0FE9"/>
    <w:rsid w:val="005C2DDE"/>
    <w:rsid w:val="005D4B5F"/>
    <w:rsid w:val="005F1C64"/>
    <w:rsid w:val="00604081"/>
    <w:rsid w:val="006042FF"/>
    <w:rsid w:val="00607C5C"/>
    <w:rsid w:val="00610658"/>
    <w:rsid w:val="0061473D"/>
    <w:rsid w:val="0062394D"/>
    <w:rsid w:val="00630038"/>
    <w:rsid w:val="00634CE0"/>
    <w:rsid w:val="00637392"/>
    <w:rsid w:val="00667039"/>
    <w:rsid w:val="00674F37"/>
    <w:rsid w:val="006773F8"/>
    <w:rsid w:val="006835C3"/>
    <w:rsid w:val="006A3124"/>
    <w:rsid w:val="006A36A4"/>
    <w:rsid w:val="006A498B"/>
    <w:rsid w:val="006A6B24"/>
    <w:rsid w:val="006B0D0C"/>
    <w:rsid w:val="006B29C8"/>
    <w:rsid w:val="006B5C8E"/>
    <w:rsid w:val="006B70AF"/>
    <w:rsid w:val="006C1D9A"/>
    <w:rsid w:val="006C57B2"/>
    <w:rsid w:val="006D0D0D"/>
    <w:rsid w:val="006D132E"/>
    <w:rsid w:val="00704CFB"/>
    <w:rsid w:val="007068E6"/>
    <w:rsid w:val="00711634"/>
    <w:rsid w:val="00711FD9"/>
    <w:rsid w:val="0071466E"/>
    <w:rsid w:val="00716412"/>
    <w:rsid w:val="00720034"/>
    <w:rsid w:val="0072384D"/>
    <w:rsid w:val="00730FD1"/>
    <w:rsid w:val="0073601C"/>
    <w:rsid w:val="00737468"/>
    <w:rsid w:val="00751DF1"/>
    <w:rsid w:val="00752846"/>
    <w:rsid w:val="00754122"/>
    <w:rsid w:val="00754597"/>
    <w:rsid w:val="00763F21"/>
    <w:rsid w:val="0077063C"/>
    <w:rsid w:val="007742F8"/>
    <w:rsid w:val="00783009"/>
    <w:rsid w:val="00787100"/>
    <w:rsid w:val="00792CB8"/>
    <w:rsid w:val="007A0760"/>
    <w:rsid w:val="007A4678"/>
    <w:rsid w:val="007A6352"/>
    <w:rsid w:val="007A7012"/>
    <w:rsid w:val="007B0C90"/>
    <w:rsid w:val="007C78B6"/>
    <w:rsid w:val="007D1F7F"/>
    <w:rsid w:val="007D7998"/>
    <w:rsid w:val="007F263B"/>
    <w:rsid w:val="007F3D97"/>
    <w:rsid w:val="007F5CDB"/>
    <w:rsid w:val="00805B2C"/>
    <w:rsid w:val="00822A0E"/>
    <w:rsid w:val="00826760"/>
    <w:rsid w:val="00830A56"/>
    <w:rsid w:val="00831B3D"/>
    <w:rsid w:val="008555D5"/>
    <w:rsid w:val="0086331A"/>
    <w:rsid w:val="00873A05"/>
    <w:rsid w:val="0088159C"/>
    <w:rsid w:val="00887AE2"/>
    <w:rsid w:val="0089774A"/>
    <w:rsid w:val="008A6F77"/>
    <w:rsid w:val="008C7635"/>
    <w:rsid w:val="008E3040"/>
    <w:rsid w:val="008F4A45"/>
    <w:rsid w:val="008F5634"/>
    <w:rsid w:val="00906B51"/>
    <w:rsid w:val="00907C47"/>
    <w:rsid w:val="00914EF0"/>
    <w:rsid w:val="00921F72"/>
    <w:rsid w:val="00924A7B"/>
    <w:rsid w:val="009260F7"/>
    <w:rsid w:val="00926DE9"/>
    <w:rsid w:val="00933C2D"/>
    <w:rsid w:val="00933F87"/>
    <w:rsid w:val="009400CC"/>
    <w:rsid w:val="00940770"/>
    <w:rsid w:val="00953AF4"/>
    <w:rsid w:val="00960876"/>
    <w:rsid w:val="00965422"/>
    <w:rsid w:val="0096561F"/>
    <w:rsid w:val="0096588D"/>
    <w:rsid w:val="00965A68"/>
    <w:rsid w:val="00967E8F"/>
    <w:rsid w:val="00971593"/>
    <w:rsid w:val="00971F59"/>
    <w:rsid w:val="0098163D"/>
    <w:rsid w:val="009849AF"/>
    <w:rsid w:val="00993A13"/>
    <w:rsid w:val="00995CA5"/>
    <w:rsid w:val="009A13C9"/>
    <w:rsid w:val="009B2C8F"/>
    <w:rsid w:val="009B33F8"/>
    <w:rsid w:val="009C3CBB"/>
    <w:rsid w:val="009D46B3"/>
    <w:rsid w:val="009D6EB6"/>
    <w:rsid w:val="009D74AA"/>
    <w:rsid w:val="009E09E6"/>
    <w:rsid w:val="009E5A73"/>
    <w:rsid w:val="009F6F04"/>
    <w:rsid w:val="009F7D6D"/>
    <w:rsid w:val="00A00AC4"/>
    <w:rsid w:val="00A12FED"/>
    <w:rsid w:val="00A13EB5"/>
    <w:rsid w:val="00A34216"/>
    <w:rsid w:val="00A5252E"/>
    <w:rsid w:val="00A5622A"/>
    <w:rsid w:val="00A62B11"/>
    <w:rsid w:val="00A65048"/>
    <w:rsid w:val="00A71532"/>
    <w:rsid w:val="00A722DC"/>
    <w:rsid w:val="00A810EB"/>
    <w:rsid w:val="00A8649F"/>
    <w:rsid w:val="00A9396A"/>
    <w:rsid w:val="00AA024B"/>
    <w:rsid w:val="00AB3A77"/>
    <w:rsid w:val="00AC2118"/>
    <w:rsid w:val="00AC289F"/>
    <w:rsid w:val="00AD1283"/>
    <w:rsid w:val="00AF055D"/>
    <w:rsid w:val="00AF2EAB"/>
    <w:rsid w:val="00AF3AC1"/>
    <w:rsid w:val="00B04460"/>
    <w:rsid w:val="00B07F18"/>
    <w:rsid w:val="00B16DB9"/>
    <w:rsid w:val="00B2002C"/>
    <w:rsid w:val="00B20D8F"/>
    <w:rsid w:val="00B23F8B"/>
    <w:rsid w:val="00B2679F"/>
    <w:rsid w:val="00B2793D"/>
    <w:rsid w:val="00B35A5B"/>
    <w:rsid w:val="00B36337"/>
    <w:rsid w:val="00B4716D"/>
    <w:rsid w:val="00B5044C"/>
    <w:rsid w:val="00B50E91"/>
    <w:rsid w:val="00B55B4A"/>
    <w:rsid w:val="00B57263"/>
    <w:rsid w:val="00B66F49"/>
    <w:rsid w:val="00B849F0"/>
    <w:rsid w:val="00BA259E"/>
    <w:rsid w:val="00BB6D3B"/>
    <w:rsid w:val="00BC6377"/>
    <w:rsid w:val="00BD54E7"/>
    <w:rsid w:val="00BF38AE"/>
    <w:rsid w:val="00C12DB2"/>
    <w:rsid w:val="00C40BF4"/>
    <w:rsid w:val="00C46037"/>
    <w:rsid w:val="00C567ED"/>
    <w:rsid w:val="00C57117"/>
    <w:rsid w:val="00C57A91"/>
    <w:rsid w:val="00C6756F"/>
    <w:rsid w:val="00C708FE"/>
    <w:rsid w:val="00C70D37"/>
    <w:rsid w:val="00C71421"/>
    <w:rsid w:val="00C81B9A"/>
    <w:rsid w:val="00C854A1"/>
    <w:rsid w:val="00C94355"/>
    <w:rsid w:val="00CA4466"/>
    <w:rsid w:val="00CA7627"/>
    <w:rsid w:val="00CC33B0"/>
    <w:rsid w:val="00CC6C94"/>
    <w:rsid w:val="00CE4FD3"/>
    <w:rsid w:val="00CE5C46"/>
    <w:rsid w:val="00CF7E53"/>
    <w:rsid w:val="00D06683"/>
    <w:rsid w:val="00D20605"/>
    <w:rsid w:val="00D228D3"/>
    <w:rsid w:val="00D24435"/>
    <w:rsid w:val="00D33FE0"/>
    <w:rsid w:val="00D4286E"/>
    <w:rsid w:val="00D4316B"/>
    <w:rsid w:val="00D4494B"/>
    <w:rsid w:val="00D45FD5"/>
    <w:rsid w:val="00D5102A"/>
    <w:rsid w:val="00D57298"/>
    <w:rsid w:val="00D60AF2"/>
    <w:rsid w:val="00D64512"/>
    <w:rsid w:val="00D66BEC"/>
    <w:rsid w:val="00D67805"/>
    <w:rsid w:val="00D679A6"/>
    <w:rsid w:val="00D71248"/>
    <w:rsid w:val="00D77260"/>
    <w:rsid w:val="00D84E60"/>
    <w:rsid w:val="00D91C53"/>
    <w:rsid w:val="00D920A5"/>
    <w:rsid w:val="00DA28B3"/>
    <w:rsid w:val="00DA48D3"/>
    <w:rsid w:val="00DB0005"/>
    <w:rsid w:val="00DB0E8C"/>
    <w:rsid w:val="00DB2FF6"/>
    <w:rsid w:val="00DD1483"/>
    <w:rsid w:val="00DD165B"/>
    <w:rsid w:val="00DD1D47"/>
    <w:rsid w:val="00DD4170"/>
    <w:rsid w:val="00DE0895"/>
    <w:rsid w:val="00DE1C77"/>
    <w:rsid w:val="00DE63B7"/>
    <w:rsid w:val="00DF08F1"/>
    <w:rsid w:val="00E078ED"/>
    <w:rsid w:val="00E1156B"/>
    <w:rsid w:val="00E14D0F"/>
    <w:rsid w:val="00E16379"/>
    <w:rsid w:val="00E223C4"/>
    <w:rsid w:val="00E27324"/>
    <w:rsid w:val="00E415BA"/>
    <w:rsid w:val="00E445BF"/>
    <w:rsid w:val="00E54CC6"/>
    <w:rsid w:val="00E54EE6"/>
    <w:rsid w:val="00E65ACA"/>
    <w:rsid w:val="00E67FEE"/>
    <w:rsid w:val="00E71A03"/>
    <w:rsid w:val="00E84EDE"/>
    <w:rsid w:val="00E860BC"/>
    <w:rsid w:val="00E87829"/>
    <w:rsid w:val="00E965E9"/>
    <w:rsid w:val="00EA3856"/>
    <w:rsid w:val="00EB0AD1"/>
    <w:rsid w:val="00EB2684"/>
    <w:rsid w:val="00EB60E4"/>
    <w:rsid w:val="00EB7970"/>
    <w:rsid w:val="00EC4FED"/>
    <w:rsid w:val="00EC6127"/>
    <w:rsid w:val="00EF576A"/>
    <w:rsid w:val="00F03D9A"/>
    <w:rsid w:val="00F06BD0"/>
    <w:rsid w:val="00F10B97"/>
    <w:rsid w:val="00F21478"/>
    <w:rsid w:val="00F24125"/>
    <w:rsid w:val="00F26213"/>
    <w:rsid w:val="00F34151"/>
    <w:rsid w:val="00F45AAC"/>
    <w:rsid w:val="00F5224B"/>
    <w:rsid w:val="00F52E10"/>
    <w:rsid w:val="00F65633"/>
    <w:rsid w:val="00F7456F"/>
    <w:rsid w:val="00F8653F"/>
    <w:rsid w:val="00F86CDC"/>
    <w:rsid w:val="00F938A5"/>
    <w:rsid w:val="00F9544E"/>
    <w:rsid w:val="00F95CE3"/>
    <w:rsid w:val="00F9656F"/>
    <w:rsid w:val="00F97799"/>
    <w:rsid w:val="00FA022F"/>
    <w:rsid w:val="00FA3C31"/>
    <w:rsid w:val="00FB27D9"/>
    <w:rsid w:val="00FB5267"/>
    <w:rsid w:val="00FC1F9B"/>
    <w:rsid w:val="00FC4051"/>
    <w:rsid w:val="00FD380E"/>
    <w:rsid w:val="00FE50E8"/>
    <w:rsid w:val="00FE6162"/>
    <w:rsid w:val="00FF3CD5"/>
    <w:rsid w:val="00FF7A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8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https://zabavnik.club/wp-content/uploads/Kartinka_dlya_detey_s_volkom_4_27160709.jpg" TargetMode="External"/><Relationship Id="rId5" Type="http://schemas.openxmlformats.org/officeDocument/2006/relationships/image" Target="http://us.123rf.com/450wm/tigatelu/tigatelu1302/tigatelu130200059/18047108-funny-mot%C3%BDl-karikatura.jpg" TargetMode="External"/><Relationship Id="rId15" Type="http://schemas.openxmlformats.org/officeDocument/2006/relationships/image" Target="media/image11.png"/><Relationship Id="rId23" Type="http://schemas.openxmlformats.org/officeDocument/2006/relationships/image" Target="https://png2.kisspng.com/20180403/tjq/kisspng-masha-paper-bear-cake-matcha-masha-y-el-oso-5ac3d5ac8635c7.7369141115227836605497.png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https://st2.depositphotos.com/1756336/7511/v/950/depositphotos_75113009-stock-illustration-cute-fox.jpg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FF00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277</TotalTime>
  <Pages>1</Pages>
  <Words>155</Words>
  <Characters>885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baxtiyor.uz</dc:creator>
  <cp:keywords/>
  <dc:description/>
  <cp:lastModifiedBy>baxtiyor.uz</cp:lastModifiedBy>
  <cp:revision>15</cp:revision>
  <cp:lastPrinted>2018-08-27T16:15:00Z</cp:lastPrinted>
  <dcterms:created xsi:type="dcterms:W3CDTF">2017-08-12T00:29:00Z</dcterms:created>
  <dcterms:modified xsi:type="dcterms:W3CDTF">2019-12-03T01:45:00Z</dcterms:modified>
</cp:coreProperties>
</file>