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0AA" w:rsidRDefault="005650AA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margin-left:-69.45pt;margin-top:-42.8pt;width:566.65pt;height:432.4pt;z-index:251655168;visibility:visible">
            <v:imagedata r:id="rId4" o:title="" cropleft="10384f"/>
          </v:shape>
        </w:pict>
      </w:r>
    </w:p>
    <w:p w:rsidR="005650AA" w:rsidRPr="000E3D4D" w:rsidRDefault="005650AA" w:rsidP="000E3D4D"/>
    <w:p w:rsidR="005650AA" w:rsidRPr="000E3D4D" w:rsidRDefault="005650AA" w:rsidP="000E3D4D"/>
    <w:p w:rsidR="005650AA" w:rsidRPr="000E3D4D" w:rsidRDefault="005650AA" w:rsidP="000E3D4D"/>
    <w:p w:rsidR="005650AA" w:rsidRPr="000E3D4D" w:rsidRDefault="005650AA" w:rsidP="000E3D4D"/>
    <w:p w:rsidR="005650AA" w:rsidRPr="000E3D4D" w:rsidRDefault="005650AA" w:rsidP="000E3D4D"/>
    <w:p w:rsidR="005650AA" w:rsidRPr="000E3D4D" w:rsidRDefault="005650AA" w:rsidP="000E3D4D"/>
    <w:p w:rsidR="005650AA" w:rsidRPr="000E3D4D" w:rsidRDefault="005650AA" w:rsidP="000E3D4D"/>
    <w:p w:rsidR="005650AA" w:rsidRPr="000E3D4D" w:rsidRDefault="005650AA" w:rsidP="000E3D4D"/>
    <w:p w:rsidR="005650AA" w:rsidRPr="000E3D4D" w:rsidRDefault="005650AA" w:rsidP="000E3D4D">
      <w:r>
        <w:rPr>
          <w:noProof/>
          <w:lang w:eastAsia="ru-RU"/>
        </w:rPr>
        <w:pict>
          <v:shape id="Рисунок 1" o:spid="_x0000_s1027" type="#_x0000_t75" style="position:absolute;margin-left:-140.35pt;margin-top:138.55pt;width:649.9pt;height:415pt;z-index:251654144;visibility:visible">
            <v:imagedata r:id="rId5" o:title="" cropbottom="6279f"/>
          </v:shape>
        </w:pict>
      </w:r>
    </w:p>
    <w:p w:rsidR="005650AA" w:rsidRPr="000E3D4D" w:rsidRDefault="005650AA" w:rsidP="000E3D4D"/>
    <w:p w:rsidR="005650AA" w:rsidRPr="000E3D4D" w:rsidRDefault="005650AA" w:rsidP="000E3D4D"/>
    <w:p w:rsidR="005650AA" w:rsidRPr="000E3D4D" w:rsidRDefault="005650AA" w:rsidP="000E3D4D"/>
    <w:p w:rsidR="005650AA" w:rsidRPr="000E3D4D" w:rsidRDefault="005650AA" w:rsidP="000E3D4D"/>
    <w:p w:rsidR="005650AA" w:rsidRPr="000E3D4D" w:rsidRDefault="005650AA" w:rsidP="000E3D4D"/>
    <w:p w:rsidR="005650AA" w:rsidRPr="000E3D4D" w:rsidRDefault="005650AA" w:rsidP="000E3D4D"/>
    <w:p w:rsidR="005650AA" w:rsidRPr="000E3D4D" w:rsidRDefault="005650AA" w:rsidP="000E3D4D"/>
    <w:p w:rsidR="005650AA" w:rsidRPr="000E3D4D" w:rsidRDefault="005650AA" w:rsidP="000E3D4D"/>
    <w:p w:rsidR="005650AA" w:rsidRPr="000E3D4D" w:rsidRDefault="005650AA" w:rsidP="000E3D4D"/>
    <w:p w:rsidR="005650AA" w:rsidRPr="000E3D4D" w:rsidRDefault="005650AA" w:rsidP="000E3D4D"/>
    <w:p w:rsidR="005650AA" w:rsidRPr="000E3D4D" w:rsidRDefault="005650AA" w:rsidP="000E3D4D"/>
    <w:p w:rsidR="005650AA" w:rsidRPr="000E3D4D" w:rsidRDefault="005650AA" w:rsidP="000E3D4D"/>
    <w:p w:rsidR="005650AA" w:rsidRPr="000E3D4D" w:rsidRDefault="005650AA" w:rsidP="000E3D4D"/>
    <w:p w:rsidR="005650AA" w:rsidRPr="000E3D4D" w:rsidRDefault="005650AA" w:rsidP="000E3D4D"/>
    <w:p w:rsidR="005650AA" w:rsidRDefault="005650AA" w:rsidP="000E3D4D"/>
    <w:p w:rsidR="005650AA" w:rsidRDefault="005650AA" w:rsidP="000E3D4D">
      <w:pPr>
        <w:tabs>
          <w:tab w:val="left" w:pos="8202"/>
        </w:tabs>
        <w:rPr>
          <w:lang w:val="en-US"/>
        </w:rPr>
      </w:pPr>
      <w:r>
        <w:tab/>
      </w:r>
    </w:p>
    <w:p w:rsidR="005650AA" w:rsidRDefault="005650AA" w:rsidP="000E3D4D">
      <w:pPr>
        <w:tabs>
          <w:tab w:val="left" w:pos="8202"/>
        </w:tabs>
        <w:rPr>
          <w:lang w:val="en-US"/>
        </w:rPr>
      </w:pPr>
    </w:p>
    <w:p w:rsidR="005650AA" w:rsidRDefault="005650AA" w:rsidP="000E3D4D">
      <w:pPr>
        <w:tabs>
          <w:tab w:val="left" w:pos="8202"/>
        </w:tabs>
        <w:rPr>
          <w:lang w:val="en-US"/>
        </w:rPr>
      </w:pPr>
    </w:p>
    <w:p w:rsidR="005650AA" w:rsidRDefault="005650AA" w:rsidP="000E3D4D">
      <w:pPr>
        <w:tabs>
          <w:tab w:val="left" w:pos="8202"/>
        </w:tabs>
        <w:rPr>
          <w:lang w:val="en-US"/>
        </w:rPr>
      </w:pPr>
    </w:p>
    <w:p w:rsidR="005650AA" w:rsidRDefault="005650AA" w:rsidP="000E3D4D">
      <w:pPr>
        <w:tabs>
          <w:tab w:val="left" w:pos="8202"/>
        </w:tabs>
        <w:rPr>
          <w:lang w:val="en-US"/>
        </w:rPr>
      </w:pPr>
      <w:r>
        <w:rPr>
          <w:noProof/>
          <w:lang w:eastAsia="ru-RU"/>
        </w:rPr>
        <w:pict>
          <v:shape id="Рисунок 7" o:spid="_x0000_s1028" type="#_x0000_t75" style="position:absolute;margin-left:-77.15pt;margin-top:-47.65pt;width:576.9pt;height:349.7pt;z-index:251656192;visibility:visible">
            <v:imagedata r:id="rId6" o:title=""/>
          </v:shape>
        </w:pict>
      </w:r>
    </w:p>
    <w:p w:rsidR="005650AA" w:rsidRDefault="005650AA" w:rsidP="000E3D4D">
      <w:pPr>
        <w:tabs>
          <w:tab w:val="left" w:pos="8202"/>
        </w:tabs>
        <w:rPr>
          <w:lang w:val="en-US"/>
        </w:rPr>
      </w:pPr>
    </w:p>
    <w:p w:rsidR="005650AA" w:rsidRDefault="005650AA" w:rsidP="000E3D4D">
      <w:pPr>
        <w:tabs>
          <w:tab w:val="left" w:pos="8202"/>
        </w:tabs>
        <w:rPr>
          <w:lang w:val="en-US"/>
        </w:rPr>
      </w:pPr>
    </w:p>
    <w:p w:rsidR="005650AA" w:rsidRDefault="005650AA" w:rsidP="000E3D4D">
      <w:pPr>
        <w:tabs>
          <w:tab w:val="left" w:pos="8202"/>
        </w:tabs>
        <w:rPr>
          <w:lang w:val="en-US"/>
        </w:rPr>
      </w:pPr>
    </w:p>
    <w:p w:rsidR="005650AA" w:rsidRPr="00BB61FA" w:rsidRDefault="005650AA" w:rsidP="00BB61FA">
      <w:pPr>
        <w:rPr>
          <w:lang w:val="en-US"/>
        </w:rPr>
      </w:pPr>
    </w:p>
    <w:p w:rsidR="005650AA" w:rsidRPr="00BB61FA" w:rsidRDefault="005650AA" w:rsidP="00BB61FA">
      <w:pPr>
        <w:rPr>
          <w:lang w:val="en-US"/>
        </w:rPr>
      </w:pPr>
    </w:p>
    <w:p w:rsidR="005650AA" w:rsidRPr="00BB61FA" w:rsidRDefault="005650AA" w:rsidP="00BB61FA">
      <w:pPr>
        <w:rPr>
          <w:lang w:val="en-US"/>
        </w:rPr>
      </w:pPr>
    </w:p>
    <w:p w:rsidR="005650AA" w:rsidRPr="00BB61FA" w:rsidRDefault="005650AA" w:rsidP="00BB61FA">
      <w:pPr>
        <w:rPr>
          <w:lang w:val="en-US"/>
        </w:rPr>
      </w:pPr>
    </w:p>
    <w:p w:rsidR="005650AA" w:rsidRPr="00BB61FA" w:rsidRDefault="005650AA" w:rsidP="00BB61FA">
      <w:pPr>
        <w:rPr>
          <w:lang w:val="en-US"/>
        </w:rPr>
      </w:pPr>
    </w:p>
    <w:p w:rsidR="005650AA" w:rsidRPr="00BB61FA" w:rsidRDefault="005650AA" w:rsidP="00BB61FA">
      <w:pPr>
        <w:rPr>
          <w:lang w:val="en-US"/>
        </w:rPr>
      </w:pPr>
      <w:r>
        <w:rPr>
          <w:noProof/>
          <w:lang w:eastAsia="ru-RU"/>
        </w:rPr>
        <w:pict>
          <v:shape id="Рисунок 8" o:spid="_x0000_s1029" type="#_x0000_t75" style="position:absolute;margin-left:-69.9pt;margin-top:85.2pt;width:562.25pt;height:425.3pt;z-index:251657216;visibility:visible">
            <v:imagedata r:id="rId7" o:title="" cropleft="10526f"/>
          </v:shape>
        </w:pict>
      </w:r>
    </w:p>
    <w:p w:rsidR="005650AA" w:rsidRPr="00BB61FA" w:rsidRDefault="005650AA" w:rsidP="00BB61FA">
      <w:pPr>
        <w:rPr>
          <w:lang w:val="en-US"/>
        </w:rPr>
      </w:pPr>
    </w:p>
    <w:p w:rsidR="005650AA" w:rsidRPr="00BB61FA" w:rsidRDefault="005650AA" w:rsidP="00BB61FA">
      <w:pPr>
        <w:rPr>
          <w:lang w:val="en-US"/>
        </w:rPr>
      </w:pPr>
    </w:p>
    <w:p w:rsidR="005650AA" w:rsidRDefault="005650AA" w:rsidP="00BB61FA">
      <w:pPr>
        <w:rPr>
          <w:lang w:val="en-US"/>
        </w:rPr>
      </w:pPr>
    </w:p>
    <w:p w:rsidR="005650AA" w:rsidRDefault="005650AA" w:rsidP="00BB61FA">
      <w:pPr>
        <w:tabs>
          <w:tab w:val="left" w:pos="2893"/>
        </w:tabs>
        <w:rPr>
          <w:lang w:val="en-US"/>
        </w:rPr>
      </w:pPr>
      <w:r>
        <w:rPr>
          <w:lang w:val="en-US"/>
        </w:rPr>
        <w:tab/>
      </w:r>
    </w:p>
    <w:p w:rsidR="005650AA" w:rsidRPr="00BB61FA" w:rsidRDefault="005650AA" w:rsidP="00BB61FA">
      <w:pPr>
        <w:rPr>
          <w:lang w:val="en-US"/>
        </w:rPr>
      </w:pPr>
    </w:p>
    <w:p w:rsidR="005650AA" w:rsidRPr="00BB61FA" w:rsidRDefault="005650AA" w:rsidP="00BB61FA">
      <w:pPr>
        <w:rPr>
          <w:lang w:val="en-US"/>
        </w:rPr>
      </w:pPr>
    </w:p>
    <w:p w:rsidR="005650AA" w:rsidRPr="00BB61FA" w:rsidRDefault="005650AA" w:rsidP="00BB61FA">
      <w:pPr>
        <w:rPr>
          <w:lang w:val="en-US"/>
        </w:rPr>
      </w:pPr>
    </w:p>
    <w:p w:rsidR="005650AA" w:rsidRPr="00BB61FA" w:rsidRDefault="005650AA" w:rsidP="00BB61FA">
      <w:pPr>
        <w:rPr>
          <w:lang w:val="en-US"/>
        </w:rPr>
      </w:pPr>
    </w:p>
    <w:p w:rsidR="005650AA" w:rsidRPr="00BB61FA" w:rsidRDefault="005650AA" w:rsidP="00BB61FA">
      <w:pPr>
        <w:rPr>
          <w:lang w:val="en-US"/>
        </w:rPr>
      </w:pPr>
    </w:p>
    <w:p w:rsidR="005650AA" w:rsidRPr="00BB61FA" w:rsidRDefault="005650AA" w:rsidP="00BB61FA">
      <w:pPr>
        <w:rPr>
          <w:lang w:val="en-US"/>
        </w:rPr>
      </w:pPr>
    </w:p>
    <w:p w:rsidR="005650AA" w:rsidRDefault="005650AA" w:rsidP="00BB61FA">
      <w:pPr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  <w:r>
        <w:rPr>
          <w:lang w:val="en-US"/>
        </w:rPr>
        <w:tab/>
      </w: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  <w:r>
        <w:rPr>
          <w:noProof/>
          <w:lang w:eastAsia="ru-RU"/>
        </w:rPr>
        <w:pict>
          <v:shape id="Рисунок 20" o:spid="_x0000_s1030" type="#_x0000_t75" style="position:absolute;margin-left:-66.15pt;margin-top:-34.3pt;width:556.45pt;height:477.4pt;z-index:251660288;visibility:visible">
            <v:imagedata r:id="rId8" o:title="" cropleft="8206f"/>
          </v:shape>
        </w:pict>
      </w: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  <w:r>
        <w:rPr>
          <w:noProof/>
          <w:lang w:eastAsia="ru-RU"/>
        </w:rPr>
        <w:pict>
          <v:shape id="Рисунок 11" o:spid="_x0000_s1031" type="#_x0000_t75" style="position:absolute;margin-left:-71.75pt;margin-top:136.85pt;width:570.95pt;height:329.6pt;z-index:251658240;visibility:visible">
            <v:imagedata r:id="rId9" o:title="" cropleft="8985f"/>
          </v:shape>
        </w:pict>
      </w: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  <w:r>
        <w:rPr>
          <w:noProof/>
          <w:lang w:eastAsia="ru-RU"/>
        </w:rPr>
        <w:pict>
          <v:shape id="Рисунок 14" o:spid="_x0000_s1032" type="#_x0000_t75" style="position:absolute;margin-left:-64.3pt;margin-top:-47.55pt;width:562.75pt;height:363pt;z-index:251659264;visibility:visible">
            <v:imagedata r:id="rId10" o:title="" cropleft="9860f"/>
          </v:shape>
        </w:pict>
      </w: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  <w:r>
        <w:rPr>
          <w:noProof/>
          <w:lang w:eastAsia="ru-RU"/>
        </w:rPr>
        <w:pict>
          <v:shape id="Рисунок 23" o:spid="_x0000_s1033" type="#_x0000_t75" style="position:absolute;margin-left:-57.05pt;margin-top:64pt;width:555.95pt;height:468.2pt;z-index:251661312;visibility:visible">
            <v:imagedata r:id="rId11" o:title="" cropleft="10426f"/>
          </v:shape>
        </w:pict>
      </w: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Default="005650AA" w:rsidP="00BB61FA">
      <w:pPr>
        <w:tabs>
          <w:tab w:val="left" w:pos="6624"/>
        </w:tabs>
        <w:rPr>
          <w:lang w:val="en-US"/>
        </w:rPr>
      </w:pPr>
    </w:p>
    <w:p w:rsidR="005650AA" w:rsidRPr="00BB61FA" w:rsidRDefault="005650AA" w:rsidP="00BB61FA">
      <w:pPr>
        <w:tabs>
          <w:tab w:val="left" w:pos="6624"/>
        </w:tabs>
        <w:rPr>
          <w:lang w:val="en-US"/>
        </w:rPr>
      </w:pPr>
    </w:p>
    <w:sectPr w:rsidR="005650AA" w:rsidRPr="00BB61FA" w:rsidSect="00520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6002"/>
    <w:rsid w:val="0000163D"/>
    <w:rsid w:val="00033AEE"/>
    <w:rsid w:val="000E3D4D"/>
    <w:rsid w:val="002B3B80"/>
    <w:rsid w:val="003018C2"/>
    <w:rsid w:val="00486002"/>
    <w:rsid w:val="00520249"/>
    <w:rsid w:val="005650AA"/>
    <w:rsid w:val="005D2512"/>
    <w:rsid w:val="007171E4"/>
    <w:rsid w:val="00895628"/>
    <w:rsid w:val="00B047F0"/>
    <w:rsid w:val="00B070EF"/>
    <w:rsid w:val="00B559F2"/>
    <w:rsid w:val="00BB61FA"/>
    <w:rsid w:val="00C22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24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86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860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FF00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140</TotalTime>
  <Pages>4</Pages>
  <Words>0</Words>
  <Characters>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baxtiyor.uz</dc:creator>
  <cp:keywords/>
  <dc:description/>
  <cp:lastModifiedBy>baxtiyor.uz</cp:lastModifiedBy>
  <cp:revision>7</cp:revision>
  <cp:lastPrinted>2019-07-22T06:14:00Z</cp:lastPrinted>
  <dcterms:created xsi:type="dcterms:W3CDTF">2019-07-22T06:06:00Z</dcterms:created>
  <dcterms:modified xsi:type="dcterms:W3CDTF">2019-11-12T16:14:00Z</dcterms:modified>
</cp:coreProperties>
</file>