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s1026" type="#_x0000_t75" style="position:absolute;margin-left:-43.45pt;margin-top:-9pt;width:508.85pt;height:739.7pt;z-index:251648512;visibility:visible" stroked="t" strokecolor="#0070c0" strokeweight="6pt">
            <v:imagedata r:id="rId4" o:title="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1.7pt;margin-top:.2pt;width:372.1pt;height:106.1pt;z-index:251649536" fillcolor="#06c" strokecolor="#9cf" strokeweight="1.5pt">
            <v:shadow on="t" color="#900"/>
            <v:textpath style="font-family:&quot;Impact&quot;;v-text-kern:t" trim="t" fitpath="t" string="Eshak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Рисунок 4" o:spid="_x0000_s1028" type="#_x0000_t75" style="position:absolute;margin-left:-47.25pt;margin-top:-9pt;width:512.6pt;height:767.05pt;z-index:251645440;visibility:visible" stroked="t" strokecolor="#0070c0" strokeweight="6pt">
            <v:imagedata r:id="rId5" o:title="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_x0000_s1029" type="#_x0000_t136" style="position:absolute;margin-left:81pt;margin-top:17.05pt;width:265.95pt;height:147.15pt;z-index:251646464" fillcolor="#06c" strokecolor="#9cf" strokeweight="1.5pt">
            <v:shadow on="t" color="#900"/>
            <v:textpath style="font-family:&quot;Impact&quot;;v-text-kern:t" trim="t" fitpath="t" string="Ot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Рисунок 12" o:spid="_x0000_s1030" type="#_x0000_t75" style="position:absolute;margin-left:-47.25pt;margin-top:-1.45pt;width:512.55pt;height:759.35pt;z-index:-251665920;visibility:visible" stroked="t" strokecolor="#0070c0" strokeweight="6pt">
            <v:imagedata r:id="rId6" o:title="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_x0000_s1031" type="#_x0000_t136" style="position:absolute;margin-left:24.15pt;margin-top:21.3pt;width:394.8pt;height:106.1pt;z-index:251647488" fillcolor="#06c" strokecolor="#9cf" strokeweight="1.5pt">
            <v:shadow on="t" color="#900"/>
            <v:textpath style="font-family:&quot;Impact&quot;;v-text-kern:t" trim="t" fitpath="t" string="Sigir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Рисунок 13" o:spid="_x0000_s1032" type="#_x0000_t75" style="position:absolute;margin-left:-43.45pt;margin-top:-1.45pt;width:509pt;height:724.1pt;z-index:-251663872;visibility:visible" stroked="t" strokecolor="#0070c0" strokeweight="6pt">
            <v:imagedata r:id="rId7" o:title="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_x0000_s1033" type="#_x0000_t136" style="position:absolute;margin-left:1.4pt;margin-top:6.1pt;width:394.8pt;height:106.1pt;z-index:251651584" fillcolor="#06c" strokecolor="#9cf" strokeweight="1.5pt">
            <v:shadow on="t" color="#900"/>
            <v:textpath style="font-family:&quot;Impact&quot;;v-text-kern:t" trim="t" fitpath="t" string="Mushuk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Рисунок 14" o:spid="_x0000_s1034" type="#_x0000_t75" style="position:absolute;margin-left:-47.25pt;margin-top:-9pt;width:512.8pt;height:740.35pt;z-index:251653632;visibility:visible" stroked="t" strokecolor="#0070c0" strokeweight="6pt">
            <v:imagedata r:id="rId8" o:title="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_x0000_s1035" type="#_x0000_t136" style="position:absolute;margin-left:85.45pt;margin-top:14.8pt;width:253.9pt;height:75.7pt;z-index:251654656" fillcolor="#06c" strokecolor="#9cf" strokeweight="1.5pt">
            <v:shadow on="t" color="#900"/>
            <v:textpath style="font-family:&quot;Impact&quot;;v-text-kern:t" trim="t" fitpath="t" string="It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Рисунок 15" o:spid="_x0000_s1036" type="#_x0000_t75" style="position:absolute;margin-left:-43.45pt;margin-top:-1.45pt;width:514.55pt;height:732.45pt;z-index:251655680;visibility:visible" stroked="t" strokecolor="#0070c0" strokeweight="6pt">
            <v:imagedata r:id="rId9" o:title="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_x0000_s1037" type="#_x0000_t136" style="position:absolute;margin-left:-5.3pt;margin-top:7.25pt;width:416.85pt;height:102.3pt;z-index:251656704" fillcolor="#06c" strokecolor="#9cf" strokeweight="1.5pt">
            <v:shadow on="t" color="#900"/>
            <v:textpath style="font-family:&quot;Impact&quot;;v-text-kern:t" trim="t" fitpath="t" string="Cho'chqa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Рисунок 16" o:spid="_x0000_s1038" type="#_x0000_t75" style="position:absolute;margin-left:-32.1pt;margin-top:-9pt;width:498.15pt;height:740.25pt;z-index:251657728;visibility:visible" stroked="t" strokecolor="#0070c0" strokeweight="6pt">
            <v:imagedata r:id="rId10" o:title="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_x0000_s1039" type="#_x0000_t136" style="position:absolute;margin-left:13.65pt;margin-top:13.75pt;width:416.85pt;height:102.3pt;z-index:251658752" fillcolor="#06c" strokecolor="#9cf" strokeweight="1.5pt">
            <v:shadow on="t" color="#900"/>
            <v:textpath style="font-family:&quot;Impact&quot;;v-text-kern:t" trim="t" fitpath="t" string="Qo'y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Рисунок 19" o:spid="_x0000_s1040" type="#_x0000_t75" style="position:absolute;margin-left:-56.55pt;margin-top:6.3pt;width:547.5pt;height:725.3pt;z-index:251659776;visibility:visible" stroked="t" strokecolor="#0070c0" strokeweight="6pt">
            <v:imagedata r:id="rId11" o:title=""/>
          </v:shape>
        </w:pict>
      </w: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</w:p>
    <w:p w:rsidR="00C30A2A" w:rsidRDefault="00C30A2A" w:rsidP="00244A11">
      <w:pPr>
        <w:rPr>
          <w:lang w:val="en-US"/>
        </w:rPr>
      </w:pPr>
      <w:r>
        <w:rPr>
          <w:noProof/>
          <w:lang w:eastAsia="ru-RU"/>
        </w:rPr>
        <w:pict>
          <v:shape id="_x0000_s1041" type="#_x0000_t136" style="position:absolute;margin-left:4.65pt;margin-top:328pt;width:416.85pt;height:102.3pt;z-index:251662848" fillcolor="#06c" strokecolor="#9cf" strokeweight="1.5pt">
            <v:shadow on="t" color="#900"/>
            <v:textpath style="font-family:&quot;Impact&quot;;v-text-kern:t" trim="t" fitpath="t" string="Qo'chqor"/>
          </v:shape>
        </w:pict>
      </w:r>
      <w:r>
        <w:rPr>
          <w:noProof/>
          <w:lang w:eastAsia="ru-RU"/>
        </w:rPr>
        <w:pict>
          <v:shape id="_x0000_s1042" type="#_x0000_t136" style="position:absolute;margin-left:4.65pt;margin-top:328pt;width:416.85pt;height:102.3pt;z-index:251660800" fillcolor="#06c" strokecolor="#9cf" strokeweight="1.5pt">
            <v:shadow on="t" color="#900"/>
            <v:textpath style="font-family:&quot;Impact&quot;;v-text-kern:t" trim="t" fitpath="t" string="Qo'chqor"/>
          </v:shape>
        </w:pict>
      </w:r>
    </w:p>
    <w:p w:rsidR="00C30A2A" w:rsidRPr="00FE5DB1" w:rsidRDefault="00C30A2A" w:rsidP="00FE5DB1">
      <w:pPr>
        <w:rPr>
          <w:lang w:val="en-US"/>
        </w:rPr>
      </w:pPr>
    </w:p>
    <w:p w:rsidR="00C30A2A" w:rsidRPr="00FE5DB1" w:rsidRDefault="00C30A2A" w:rsidP="00FE5DB1">
      <w:pPr>
        <w:rPr>
          <w:lang w:val="en-US"/>
        </w:rPr>
      </w:pPr>
    </w:p>
    <w:p w:rsidR="00C30A2A" w:rsidRPr="00FE5DB1" w:rsidRDefault="00C30A2A" w:rsidP="00FE5DB1">
      <w:pPr>
        <w:rPr>
          <w:lang w:val="en-US"/>
        </w:rPr>
      </w:pPr>
    </w:p>
    <w:p w:rsidR="00C30A2A" w:rsidRPr="00FE5DB1" w:rsidRDefault="00C30A2A" w:rsidP="00FE5DB1">
      <w:pPr>
        <w:rPr>
          <w:lang w:val="en-US"/>
        </w:rPr>
      </w:pPr>
    </w:p>
    <w:p w:rsidR="00C30A2A" w:rsidRPr="00FE5DB1" w:rsidRDefault="00C30A2A" w:rsidP="00FE5DB1">
      <w:pPr>
        <w:rPr>
          <w:lang w:val="en-US"/>
        </w:rPr>
      </w:pPr>
    </w:p>
    <w:p w:rsidR="00C30A2A" w:rsidRPr="00FE5DB1" w:rsidRDefault="00C30A2A" w:rsidP="00FE5DB1">
      <w:pPr>
        <w:rPr>
          <w:lang w:val="en-US"/>
        </w:rPr>
      </w:pPr>
    </w:p>
    <w:p w:rsidR="00C30A2A" w:rsidRPr="00FE5DB1" w:rsidRDefault="00C30A2A" w:rsidP="00FE5DB1">
      <w:pPr>
        <w:rPr>
          <w:lang w:val="en-US"/>
        </w:rPr>
      </w:pPr>
    </w:p>
    <w:p w:rsidR="00C30A2A" w:rsidRPr="00FE5DB1" w:rsidRDefault="00C30A2A" w:rsidP="00FE5DB1">
      <w:pPr>
        <w:rPr>
          <w:lang w:val="en-US"/>
        </w:rPr>
      </w:pPr>
    </w:p>
    <w:p w:rsidR="00C30A2A" w:rsidRPr="00FE5DB1" w:rsidRDefault="00C30A2A" w:rsidP="00FE5DB1">
      <w:pPr>
        <w:rPr>
          <w:lang w:val="en-US"/>
        </w:rPr>
      </w:pPr>
    </w:p>
    <w:p w:rsidR="00C30A2A" w:rsidRPr="00FE5DB1" w:rsidRDefault="00C30A2A" w:rsidP="00FE5DB1">
      <w:pPr>
        <w:rPr>
          <w:lang w:val="en-US"/>
        </w:rPr>
      </w:pPr>
    </w:p>
    <w:p w:rsidR="00C30A2A" w:rsidRPr="00FE5DB1" w:rsidRDefault="00C30A2A" w:rsidP="00FE5DB1">
      <w:pPr>
        <w:rPr>
          <w:lang w:val="en-US"/>
        </w:rPr>
      </w:pPr>
    </w:p>
    <w:p w:rsidR="00C30A2A" w:rsidRPr="00FE5DB1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  <w:r>
        <w:rPr>
          <w:noProof/>
          <w:lang w:eastAsia="ru-RU"/>
        </w:rPr>
        <w:pict>
          <v:shape id="Рисунок 20" o:spid="_x0000_s1043" type="#_x0000_t75" style="position:absolute;margin-left:-32.1pt;margin-top:-9pt;width:497.65pt;height:732.15pt;z-index:251661824;visibility:visible" stroked="t" strokecolor="#0070c0" strokeweight="6pt">
            <v:imagedata r:id="rId12" o:title=""/>
          </v:shape>
        </w:pict>
      </w: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  <w:r>
        <w:rPr>
          <w:noProof/>
          <w:lang w:eastAsia="ru-RU"/>
        </w:rPr>
        <w:pict>
          <v:shape id="_x0000_s1044" type="#_x0000_t136" style="position:absolute;margin-left:12.2pt;margin-top:8.6pt;width:416.85pt;height:102.3pt;z-index:251663872" fillcolor="#06c" strokecolor="#9cf" strokeweight="1.5pt">
            <v:shadow on="t" color="#900"/>
            <v:textpath style="font-family:&quot;Impact&quot;;v-text-kern:t" trim="t" fitpath="t" string="Xo'roz"/>
          </v:shape>
        </w:pict>
      </w: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  <w:r>
        <w:rPr>
          <w:noProof/>
          <w:lang w:eastAsia="ru-RU"/>
        </w:rPr>
        <w:pict>
          <v:shape id="Рисунок 21" o:spid="_x0000_s1045" type="#_x0000_t75" style="position:absolute;margin-left:-32.1pt;margin-top:-1.45pt;width:497.6pt;height:724.3pt;z-index:251664896;visibility:visible" stroked="t" strokecolor="#0070c0" strokeweight="6pt">
            <v:imagedata r:id="rId13" o:title=""/>
          </v:shape>
        </w:pict>
      </w: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  <w:r>
        <w:rPr>
          <w:noProof/>
          <w:lang w:eastAsia="ru-RU"/>
        </w:rPr>
        <w:pict>
          <v:shape id="_x0000_s1046" type="#_x0000_t136" style="position:absolute;margin-left:15.95pt;margin-top:16.15pt;width:416.85pt;height:102.3pt;z-index:251665920" fillcolor="#06c" strokecolor="#9cf" strokeweight="1.5pt">
            <v:shadow on="t" color="#900"/>
            <v:textpath style="font-family:&quot;Impact&quot;;v-text-kern:t" trim="t" fitpath="t" string="Tovuq"/>
          </v:shape>
        </w:pict>
      </w: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  <w:r>
        <w:rPr>
          <w:noProof/>
          <w:lang w:eastAsia="ru-RU"/>
        </w:rPr>
        <w:pict>
          <v:shape id="Рисунок 22" o:spid="_x0000_s1047" type="#_x0000_t75" style="position:absolute;margin-left:-32.1pt;margin-top:-1.45pt;width:501.95pt;height:724.5pt;z-index:251666944;visibility:visible" stroked="t" strokecolor="#0070c0" strokeweight="6pt">
            <v:imagedata r:id="rId14" o:title=""/>
          </v:shape>
        </w:pict>
      </w: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  <w:r>
        <w:rPr>
          <w:noProof/>
          <w:lang w:eastAsia="ru-RU"/>
        </w:rPr>
        <w:pict>
          <v:shape id="_x0000_s1048" type="#_x0000_t136" style="position:absolute;margin-left:12.15pt;margin-top:12.35pt;width:416.85pt;height:102.3pt;z-index:251667968" fillcolor="#06c" strokecolor="#9cf" strokeweight="1.5pt">
            <v:shadow on="t" color="#900"/>
            <v:textpath style="font-family:&quot;Impact&quot;;v-text-kern:t" trim="t" fitpath="t" string="O'rdak"/>
          </v:shape>
        </w:pict>
      </w: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  <w:r>
        <w:rPr>
          <w:noProof/>
          <w:lang w:eastAsia="ru-RU"/>
        </w:rPr>
        <w:pict>
          <v:shape id="Рисунок 23" o:spid="_x0000_s1049" type="#_x0000_t75" style="position:absolute;margin-left:-32.1pt;margin-top:-1.45pt;width:497.6pt;height:731.55pt;z-index:251668992;visibility:visible" stroked="t" strokecolor="#0070c0" strokeweight="6pt">
            <v:imagedata r:id="rId15" o:title=""/>
          </v:shape>
        </w:pict>
      </w: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Default="00C30A2A" w:rsidP="00FE5DB1">
      <w:pPr>
        <w:rPr>
          <w:lang w:val="en-US"/>
        </w:rPr>
      </w:pPr>
    </w:p>
    <w:p w:rsidR="00C30A2A" w:rsidRPr="00FE5DB1" w:rsidRDefault="00C30A2A" w:rsidP="00FE5DB1">
      <w:pPr>
        <w:rPr>
          <w:lang w:val="en-US"/>
        </w:rPr>
      </w:pPr>
      <w:r>
        <w:rPr>
          <w:noProof/>
          <w:lang w:eastAsia="ru-RU"/>
        </w:rPr>
        <w:pict>
          <v:shape id="_x0000_s1050" type="#_x0000_t136" style="position:absolute;margin-left:8.35pt;margin-top:376.05pt;width:416.85pt;height:102.3pt;z-index:251670016" fillcolor="#06c" strokecolor="#9cf" strokeweight="1.5pt">
            <v:shadow on="t" color="#900"/>
            <v:textpath style="font-family:&quot;Impact&quot;;v-text-kern:t" trim="t" fitpath="t" string="G'oz"/>
          </v:shape>
        </w:pict>
      </w:r>
    </w:p>
    <w:sectPr w:rsidR="00C30A2A" w:rsidRPr="00FE5DB1" w:rsidSect="00244A1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4A11"/>
    <w:rsid w:val="00244A11"/>
    <w:rsid w:val="002B3B80"/>
    <w:rsid w:val="003018C2"/>
    <w:rsid w:val="003E57FB"/>
    <w:rsid w:val="00520249"/>
    <w:rsid w:val="00520862"/>
    <w:rsid w:val="007731AE"/>
    <w:rsid w:val="00895628"/>
    <w:rsid w:val="008D6774"/>
    <w:rsid w:val="00C30A2A"/>
    <w:rsid w:val="00CC3181"/>
    <w:rsid w:val="00D37531"/>
    <w:rsid w:val="00FE5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24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4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4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12</Pages>
  <Words>0</Words>
  <Characters>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baxtiyor.uz</dc:creator>
  <cp:keywords/>
  <dc:description/>
  <cp:lastModifiedBy>baxtiyor.uz</cp:lastModifiedBy>
  <cp:revision>2</cp:revision>
  <cp:lastPrinted>2019-04-26T03:39:00Z</cp:lastPrinted>
  <dcterms:created xsi:type="dcterms:W3CDTF">2019-04-26T03:08:00Z</dcterms:created>
  <dcterms:modified xsi:type="dcterms:W3CDTF">2019-11-30T01:35:00Z</dcterms:modified>
</cp:coreProperties>
</file>